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color w:val="auto"/>
        </w:rPr>
        <w:alias w:val="Resume Name"/>
        <w:tag w:val="Resume Name"/>
        <w:id w:val="986285798"/>
        <w:placeholder>
          <w:docPart w:val="B2C1DDEB791141759970645743743323"/>
        </w:placeholder>
        <w:docPartList>
          <w:docPartGallery w:val="Quick Parts"/>
          <w:docPartCategory w:val=" Resume Name"/>
        </w:docPartList>
      </w:sdtPr>
      <w:sdtEndPr/>
      <w:sdtContent>
        <w:p w:rsidR="00C74058" w:rsidRPr="00F51844" w:rsidRDefault="00F743C0">
          <w:pPr>
            <w:pStyle w:val="NoSpacing"/>
            <w:rPr>
              <w:color w:val="46464A" w:themeColor="text2"/>
              <w:sz w:val="40"/>
              <w:szCs w:val="4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0" wp14:editId="5BC3DD4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15000</wp14:pctPosVOffset>
                        </wp:positionV>
                      </mc:Choice>
                      <mc:Fallback>
                        <wp:positionV relativeFrom="page">
                          <wp:posOffset>1828800</wp:posOffset>
                        </wp:positionV>
                      </mc:Fallback>
                    </mc:AlternateContent>
                    <wp:extent cx="6400800" cy="0"/>
                    <wp:effectExtent l="0" t="0" r="0" b="19050"/>
                    <wp:wrapNone/>
                    <wp:docPr id="1" name="Straight Connecto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9E7F618" id="Straight Connector 1" o:spid="_x0000_s1026" style="position:absolute;z-index:251659264;visibility:visible;mso-wrap-style:square;mso-width-percent:1000;mso-height-percent:0;mso-top-percent:150;mso-wrap-distance-left:9pt;mso-wrap-distance-top:0;mso-wrap-distance-right:9pt;mso-wrap-distance-bottom:0;mso-position-horizontal:center;mso-position-horizontal-relative:margin;mso-position-vertical-relative:margin;mso-width-percent:1000;mso-height-percent:0;mso-top-percent:150;mso-width-relative:margin;mso-height-relative:page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" o:allowincell="f" o:allowoverlap="f" strokecolor="#6f6f74 [3204]">
                    <w10:wrap anchorx="margin" anchory="margin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548640" distL="114300" distR="114300" simplePos="0" relativeHeight="251654144" behindDoc="0" locked="0" layoutInCell="1" allowOverlap="1" wp14:editId="39ED6B05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top</wp:align>
                    </wp:positionV>
                    <wp:extent cx="6400800" cy="1303020"/>
                    <wp:effectExtent l="0" t="0" r="0" b="0"/>
                    <wp:wrapTopAndBottom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00800" cy="13030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>
                                <a:duotone>
                                  <a:schemeClr val="lt1">
                                    <a:tint val="95000"/>
                                  </a:schemeClr>
                                  <a:schemeClr val="lt1">
                                    <a:shade val="20000"/>
                                  </a:schemeClr>
                                </a:duotone>
                              </a:blip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rect w14:anchorId="713CD61E" id="Rectangle 2" o:spid="_x0000_s1026" style="position:absolute;margin-left:0;margin-top:0;width:7in;height:102.6pt;z-index:251654144;visibility:visible;mso-wrap-style:square;mso-width-percent:1000;mso-height-percent:150;mso-wrap-distance-left:9pt;mso-wrap-distance-top:0;mso-wrap-distance-right:9pt;mso-wrap-distance-bottom:43.2pt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Hg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RlAAAAAFJnaHRsb25nAAAF&#10;3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Y4QklNBAwA&#10;AAAAHeYAAAABAAAAoAAAAHgAAAHgAADhAAAAHcoAGAAB/9j/4AAQSkZJRgABAgAASABIAAD/7QAM&#10;QWRvYmVfQ00AAf/uAA5BZG9iZQBkgAAAAAH/2wCEAAwICAgJCAwJCQwRCwoLERUPDAwPFRgTExUT&#10;ExgRDAwMDAwMEQwMDAwMDAwMDAwMDAwMDAwMDAwMDAwMDAwMDAwBDQsLDQ4NEA4OEBQODg4UFA4O&#10;Dg4UEQwMDAwMEREMDAwMDAwRDAwMDAwMDAwMDAwMDAwMDAwMDAwMDAwMDAwMDP/AABEIAHg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" stroked="f" strokeweight="1.5pt">
                    <v:fill r:id="rId12" o:title="" recolor="t" rotate="t" type="tile"/>
                    <v:imagedata recolortarget="white [3057]"/>
                    <w10:wrap type="topAndBottom" anchorx="margin" anchory="margin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274320" distL="457200" distR="457200" simplePos="0" relativeHeight="251666432" behindDoc="0" locked="0" layoutInCell="1" allowOverlap="1" wp14:editId="21C33FDC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12000</wp14:pctPosVOffset>
                        </wp:positionV>
                      </mc:Choice>
                      <mc:Fallback>
                        <wp:positionV relativeFrom="page">
                          <wp:posOffset>1554480</wp:posOffset>
                        </wp:positionV>
                      </mc:Fallback>
                    </mc:AlternateContent>
                    <wp:extent cx="2729865" cy="541020"/>
                    <wp:effectExtent l="19050" t="19050" r="23495" b="19685"/>
                    <wp:wrapTopAndBottom/>
                    <wp:docPr id="3" name="Rectangle 3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2729865" cy="5410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 cmpd="thinThick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C74058" w:rsidRDefault="005171E7" w:rsidP="006A0293">
                                <w:pPr>
                                  <w:pStyle w:val="PersonalName"/>
                                  <w:jc w:val="both"/>
                                </w:pPr>
                                <w:sdt>
                                  <w:sdtPr>
                                    <w:alias w:val="Author"/>
                                    <w:id w:val="-2019385589"/>
                                    <w:placeholder>
                                      <w:docPart w:val="B276CF87DEE2478E8F81133867755D18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830136">
                                      <w:t>Sophia’s Boutique Salon Price menu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none" lIns="182880" tIns="91440" rIns="182880" bIns="45720" rtlCol="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left:0;text-align:left;margin-left:0;margin-top:0;width:214.95pt;height:42.6pt;z-index:251666432;visibility:visible;mso-wrap-style:none;mso-width-percent:0;mso-height-percent:0;mso-top-percent:120;mso-wrap-distance-left:36pt;mso-wrap-distance-top:0;mso-wrap-distance-right:36pt;mso-wrap-distance-bottom:21.6pt;mso-position-horizontal:center;mso-position-horizontal-relative:margin;mso-position-vertical-relative:margin;mso-width-percent:0;mso-height-percent:0;mso-top-percent:12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" fillcolor="black [3213]" strokecolor="black [3213]" strokeweight="4.5pt">
                    <v:stroke linestyle="thinThick"/>
                    <v:path arrowok="t"/>
                    <o:lock v:ext="edit" grouping="t"/>
                    <v:textbox style="mso-fit-shape-to-text:t" inset="14.4pt,7.2pt,14.4pt">
                      <w:txbxContent>
                        <w:p w:rsidR="00C74058" w:rsidRDefault="005171E7" w:rsidP="006A0293">
                          <w:pPr>
                            <w:pStyle w:val="PersonalName"/>
                            <w:jc w:val="both"/>
                          </w:pPr>
                          <w:sdt>
                            <w:sdtPr>
                              <w:alias w:val="Author"/>
                              <w:id w:val="-2019385589"/>
                              <w:placeholder>
                                <w:docPart w:val="B276CF87DEE2478E8F81133867755D18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830136">
                                <w:t>Sophia’s Boutique Salon Price menu</w:t>
                              </w:r>
                            </w:sdtContent>
                          </w:sdt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  <w:sdt>
            <w:sdtPr>
              <w:rPr>
                <w:color w:val="46464A" w:themeColor="text2"/>
                <w:sz w:val="40"/>
                <w:szCs w:val="40"/>
              </w:rPr>
              <w:alias w:val="E-mail Address"/>
              <w:id w:val="169154114"/>
              <w:placeholder>
                <w:docPart w:val="6CAFD897A29642EAB5AF48C242E86E02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EndPr/>
            <w:sdtContent>
              <w:r w:rsidR="006A0293" w:rsidRPr="00F51844">
                <w:rPr>
                  <w:color w:val="46464A" w:themeColor="text2"/>
                  <w:sz w:val="40"/>
                  <w:szCs w:val="40"/>
                </w:rPr>
                <w:t>206-595-8168</w:t>
              </w:r>
            </w:sdtContent>
          </w:sdt>
          <w:r w:rsidRPr="00F51844">
            <w:rPr>
              <w:color w:val="46464A" w:themeColor="text2"/>
              <w:sz w:val="40"/>
              <w:szCs w:val="40"/>
            </w:rPr>
            <w:t xml:space="preserve"> </w:t>
          </w:r>
          <w:r w:rsidRPr="00F51844">
            <w:rPr>
              <w:color w:val="6F6F74" w:themeColor="accent1"/>
              <w:sz w:val="40"/>
              <w:szCs w:val="40"/>
            </w:rPr>
            <w:sym w:font="Wingdings" w:char="F074"/>
          </w:r>
          <w:r w:rsidRPr="00F51844">
            <w:rPr>
              <w:color w:val="46464A" w:themeColor="text2"/>
              <w:sz w:val="40"/>
              <w:szCs w:val="40"/>
            </w:rPr>
            <w:t xml:space="preserve">  </w:t>
          </w:r>
          <w:sdt>
            <w:sdtPr>
              <w:rPr>
                <w:color w:val="46464A" w:themeColor="text2"/>
                <w:sz w:val="40"/>
                <w:szCs w:val="40"/>
              </w:rPr>
              <w:alias w:val="Address"/>
              <w:id w:val="505637697"/>
              <w:placeholder>
                <w:docPart w:val="A2F050EAEE404C09B801D7CA28A3F2CB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EndPr/>
            <w:sdtContent>
              <w:r w:rsidR="006A0293" w:rsidRPr="00F51844">
                <w:rPr>
                  <w:color w:val="46464A" w:themeColor="text2"/>
                  <w:sz w:val="40"/>
                  <w:szCs w:val="40"/>
                </w:rPr>
                <w:t>1832 Terry Avenue Seattle, WA 98101</w:t>
              </w:r>
            </w:sdtContent>
          </w:sdt>
          <w:r w:rsidRPr="00F51844">
            <w:rPr>
              <w:color w:val="6F6F74" w:themeColor="accent1"/>
              <w:sz w:val="40"/>
              <w:szCs w:val="40"/>
            </w:rPr>
            <w:sym w:font="Wingdings" w:char="F074"/>
          </w:r>
          <w:r w:rsidRPr="00F51844">
            <w:rPr>
              <w:color w:val="46464A" w:themeColor="text2"/>
              <w:sz w:val="40"/>
              <w:szCs w:val="40"/>
            </w:rPr>
            <w:t xml:space="preserve"> </w:t>
          </w:r>
          <w:sdt>
            <w:sdtPr>
              <w:rPr>
                <w:color w:val="46464A" w:themeColor="text2"/>
                <w:sz w:val="40"/>
                <w:szCs w:val="40"/>
              </w:rPr>
              <w:alias w:val="Phone"/>
              <w:id w:val="-298074868"/>
              <w:placeholder>
                <w:docPart w:val="C9E9A788E4824CD3BF2B21DD6BA2D39C"/>
              </w:placeholder>
              <w:dataBinding w:prefixMappings="xmlns:ns0='http://schemas.microsoft.com/office/2006/coverPageProps' " w:xpath="/ns0:CoverPageProperties[1]/ns0:CompanyPhone[1]" w:storeItemID="{55AF091B-3C7A-41E3-B477-F2FDAA23CFDA}"/>
              <w:text/>
            </w:sdtPr>
            <w:sdtEndPr/>
            <w:sdtContent>
              <w:r w:rsidR="00304801">
                <w:rPr>
                  <w:color w:val="46464A" w:themeColor="text2"/>
                  <w:sz w:val="40"/>
                  <w:szCs w:val="40"/>
                </w:rPr>
                <w:t>www.sophiasboutiquesalon.yolas</w:t>
              </w:r>
              <w:r w:rsidR="006A0293" w:rsidRPr="00F51844">
                <w:rPr>
                  <w:color w:val="46464A" w:themeColor="text2"/>
                  <w:sz w:val="40"/>
                  <w:szCs w:val="40"/>
                </w:rPr>
                <w:t>ite.com</w:t>
              </w:r>
            </w:sdtContent>
          </w:sdt>
        </w:p>
        <w:p w:rsidR="00C74058" w:rsidRPr="00F51844" w:rsidRDefault="0080370F" w:rsidP="0080370F">
          <w:pPr>
            <w:pStyle w:val="NoSpacing"/>
            <w:rPr>
              <w:rStyle w:val="PlaceholderText"/>
              <w:sz w:val="40"/>
              <w:szCs w:val="40"/>
            </w:rPr>
          </w:pPr>
          <w:r>
            <w:rPr>
              <w:rStyle w:val="PlaceholderText"/>
              <w:sz w:val="40"/>
              <w:szCs w:val="40"/>
            </w:rPr>
            <w:t>www.facebook.com/sophiasboutiquesalon</w:t>
          </w:r>
        </w:p>
        <w:p w:rsidR="00C74058" w:rsidRDefault="005171E7"/>
      </w:sdtContent>
    </w:sdt>
    <w:p w:rsidR="00C74058" w:rsidRPr="0080370F" w:rsidRDefault="00F51844">
      <w:pPr>
        <w:pStyle w:val="SectionHeading"/>
        <w:rPr>
          <w:sz w:val="32"/>
        </w:rPr>
      </w:pPr>
      <w:r w:rsidRPr="0080370F">
        <w:rPr>
          <w:sz w:val="32"/>
        </w:rPr>
        <w:t>Hair Cuts</w:t>
      </w:r>
    </w:p>
    <w:p w:rsidR="00C74058" w:rsidRPr="0080370F" w:rsidRDefault="00F51844" w:rsidP="00F51844">
      <w:pPr>
        <w:pStyle w:val="ListParagraph"/>
        <w:numPr>
          <w:ilvl w:val="0"/>
          <w:numId w:val="6"/>
        </w:numPr>
        <w:rPr>
          <w:color w:val="000000"/>
          <w:sz w:val="24"/>
          <w:szCs w:val="24"/>
        </w:rPr>
      </w:pPr>
      <w:r w:rsidRPr="0080370F">
        <w:rPr>
          <w:color w:val="000000"/>
          <w:sz w:val="24"/>
          <w:szCs w:val="24"/>
        </w:rPr>
        <w:t>Woman’s cut’s: $40-45</w:t>
      </w:r>
    </w:p>
    <w:p w:rsidR="00F51844" w:rsidRPr="0080370F" w:rsidRDefault="00F51844" w:rsidP="00F51844">
      <w:pPr>
        <w:pStyle w:val="ListParagraph"/>
        <w:numPr>
          <w:ilvl w:val="0"/>
          <w:numId w:val="6"/>
        </w:numPr>
        <w:rPr>
          <w:color w:val="000000"/>
          <w:sz w:val="24"/>
          <w:szCs w:val="24"/>
        </w:rPr>
      </w:pPr>
      <w:r w:rsidRPr="0080370F">
        <w:rPr>
          <w:color w:val="000000"/>
          <w:sz w:val="24"/>
          <w:szCs w:val="24"/>
        </w:rPr>
        <w:t>Men’s Cut’s: $30-$35</w:t>
      </w:r>
    </w:p>
    <w:p w:rsidR="00F51844" w:rsidRPr="0080370F" w:rsidRDefault="00F51844" w:rsidP="00F51844">
      <w:pPr>
        <w:pStyle w:val="ListParagraph"/>
        <w:numPr>
          <w:ilvl w:val="0"/>
          <w:numId w:val="6"/>
        </w:numPr>
        <w:rPr>
          <w:color w:val="000000"/>
          <w:sz w:val="24"/>
          <w:szCs w:val="24"/>
        </w:rPr>
      </w:pPr>
      <w:r w:rsidRPr="0080370F">
        <w:rPr>
          <w:color w:val="000000"/>
          <w:sz w:val="24"/>
          <w:szCs w:val="24"/>
        </w:rPr>
        <w:t>Buzz cut/ Fade: $25</w:t>
      </w:r>
    </w:p>
    <w:p w:rsidR="00F51844" w:rsidRPr="0080370F" w:rsidRDefault="00F51844" w:rsidP="00F51844">
      <w:pPr>
        <w:pStyle w:val="ListParagraph"/>
        <w:numPr>
          <w:ilvl w:val="0"/>
          <w:numId w:val="6"/>
        </w:numPr>
        <w:rPr>
          <w:color w:val="000000"/>
          <w:sz w:val="24"/>
          <w:szCs w:val="24"/>
        </w:rPr>
      </w:pPr>
      <w:r w:rsidRPr="0080370F">
        <w:rPr>
          <w:color w:val="000000"/>
          <w:sz w:val="24"/>
          <w:szCs w:val="24"/>
        </w:rPr>
        <w:t>Kids cut 10-18 years: $24</w:t>
      </w:r>
    </w:p>
    <w:p w:rsidR="00F51844" w:rsidRDefault="00F51844" w:rsidP="00F51844">
      <w:pPr>
        <w:pStyle w:val="ListParagraph"/>
        <w:numPr>
          <w:ilvl w:val="0"/>
          <w:numId w:val="6"/>
        </w:numPr>
        <w:rPr>
          <w:color w:val="000000"/>
          <w:sz w:val="24"/>
          <w:szCs w:val="24"/>
        </w:rPr>
      </w:pPr>
      <w:r w:rsidRPr="0080370F">
        <w:rPr>
          <w:color w:val="000000"/>
          <w:sz w:val="24"/>
          <w:szCs w:val="24"/>
        </w:rPr>
        <w:t>Kids cut first haircut-10 years:$22</w:t>
      </w:r>
    </w:p>
    <w:p w:rsidR="0080370F" w:rsidRDefault="0080370F" w:rsidP="00F51844">
      <w:pPr>
        <w:pStyle w:val="ListParagraph"/>
        <w:numPr>
          <w:ilvl w:val="0"/>
          <w:numId w:val="6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Bang trim between haircuts all ages: free!</w:t>
      </w:r>
    </w:p>
    <w:p w:rsidR="0080370F" w:rsidRDefault="0080370F" w:rsidP="00F51844">
      <w:pPr>
        <w:pStyle w:val="ListParagraph"/>
        <w:numPr>
          <w:ilvl w:val="0"/>
          <w:numId w:val="6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Bang trim adult:$7</w:t>
      </w:r>
    </w:p>
    <w:p w:rsidR="0080370F" w:rsidRPr="0080370F" w:rsidRDefault="0080370F" w:rsidP="00F51844">
      <w:pPr>
        <w:pStyle w:val="ListParagraph"/>
        <w:numPr>
          <w:ilvl w:val="0"/>
          <w:numId w:val="6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Bang trim kids:$5</w:t>
      </w:r>
    </w:p>
    <w:p w:rsidR="00F51844" w:rsidRPr="00F51844" w:rsidRDefault="00F51844" w:rsidP="00F51844">
      <w:pPr>
        <w:pStyle w:val="ListParagraph"/>
        <w:ind w:left="720" w:firstLine="0"/>
        <w:jc w:val="both"/>
        <w:rPr>
          <w:color w:val="000000"/>
        </w:rPr>
      </w:pPr>
    </w:p>
    <w:p w:rsidR="00BD2619" w:rsidRPr="00BD2619" w:rsidRDefault="00F51844" w:rsidP="00BD2619">
      <w:pPr>
        <w:pStyle w:val="SectionHeading"/>
      </w:pPr>
      <w:r>
        <w:t>Treatments/ Add on services</w:t>
      </w:r>
    </w:p>
    <w:p w:rsidR="00F51844" w:rsidRPr="00830136" w:rsidRDefault="00F51844" w:rsidP="00F51844">
      <w:pPr>
        <w:pStyle w:val="ListParagraph"/>
        <w:numPr>
          <w:ilvl w:val="0"/>
          <w:numId w:val="7"/>
        </w:numPr>
        <w:rPr>
          <w:sz w:val="24"/>
        </w:rPr>
      </w:pPr>
      <w:r w:rsidRPr="00830136">
        <w:rPr>
          <w:sz w:val="24"/>
        </w:rPr>
        <w:t>Chemistry Conditioning treatment</w:t>
      </w:r>
      <w:r w:rsidR="00A4659C" w:rsidRPr="00830136">
        <w:rPr>
          <w:sz w:val="24"/>
        </w:rPr>
        <w:t xml:space="preserve"> with other service</w:t>
      </w:r>
      <w:r w:rsidRPr="00830136">
        <w:rPr>
          <w:sz w:val="24"/>
        </w:rPr>
        <w:t>: $15</w:t>
      </w:r>
    </w:p>
    <w:p w:rsidR="00A4659C" w:rsidRPr="00830136" w:rsidRDefault="00A4659C" w:rsidP="00F51844">
      <w:pPr>
        <w:pStyle w:val="ListParagraph"/>
        <w:numPr>
          <w:ilvl w:val="0"/>
          <w:numId w:val="7"/>
        </w:numPr>
        <w:rPr>
          <w:sz w:val="24"/>
        </w:rPr>
      </w:pPr>
      <w:r w:rsidRPr="00830136">
        <w:rPr>
          <w:sz w:val="24"/>
        </w:rPr>
        <w:t>Chemistry Conditioning Treatment/ blow out : $25-$35</w:t>
      </w:r>
    </w:p>
    <w:p w:rsidR="00A4659C" w:rsidRPr="00830136" w:rsidRDefault="00A4659C" w:rsidP="00F51844">
      <w:pPr>
        <w:pStyle w:val="ListParagraph"/>
        <w:numPr>
          <w:ilvl w:val="0"/>
          <w:numId w:val="7"/>
        </w:numPr>
        <w:rPr>
          <w:sz w:val="24"/>
        </w:rPr>
      </w:pPr>
      <w:r w:rsidRPr="00830136">
        <w:rPr>
          <w:sz w:val="24"/>
        </w:rPr>
        <w:t>Scalp treatment Add on: $5.00</w:t>
      </w:r>
    </w:p>
    <w:p w:rsidR="00A4659C" w:rsidRPr="00830136" w:rsidRDefault="00A4659C" w:rsidP="00F51844">
      <w:pPr>
        <w:pStyle w:val="ListParagraph"/>
        <w:numPr>
          <w:ilvl w:val="0"/>
          <w:numId w:val="7"/>
        </w:numPr>
        <w:rPr>
          <w:sz w:val="24"/>
        </w:rPr>
      </w:pPr>
      <w:r w:rsidRPr="00830136">
        <w:rPr>
          <w:sz w:val="24"/>
        </w:rPr>
        <w:t>Scalp treatment + blow out only: $15.00</w:t>
      </w:r>
    </w:p>
    <w:p w:rsidR="00A4659C" w:rsidRPr="00830136" w:rsidRDefault="00A4659C" w:rsidP="00F51844">
      <w:pPr>
        <w:pStyle w:val="ListParagraph"/>
        <w:numPr>
          <w:ilvl w:val="0"/>
          <w:numId w:val="7"/>
        </w:numPr>
        <w:rPr>
          <w:sz w:val="24"/>
        </w:rPr>
      </w:pPr>
      <w:r w:rsidRPr="00830136">
        <w:rPr>
          <w:sz w:val="24"/>
        </w:rPr>
        <w:t>Chemistry treatment+ scalp Treatment+ other service:: $17.00</w:t>
      </w:r>
    </w:p>
    <w:p w:rsidR="00830136" w:rsidRPr="00FB3DC2" w:rsidRDefault="00A4659C" w:rsidP="00FB3DC2">
      <w:pPr>
        <w:pStyle w:val="ListParagraph"/>
        <w:numPr>
          <w:ilvl w:val="0"/>
          <w:numId w:val="7"/>
        </w:numPr>
        <w:rPr>
          <w:sz w:val="24"/>
        </w:rPr>
      </w:pPr>
      <w:r w:rsidRPr="00830136">
        <w:rPr>
          <w:sz w:val="24"/>
        </w:rPr>
        <w:t>Chemistry Treatment+ Scalp Treatment+ blow out: $</w:t>
      </w:r>
      <w:r w:rsidR="0080370F" w:rsidRPr="00830136">
        <w:rPr>
          <w:sz w:val="24"/>
        </w:rPr>
        <w:t>35- $40</w:t>
      </w:r>
    </w:p>
    <w:p w:rsidR="00C74058" w:rsidRDefault="00505DED">
      <w:pPr>
        <w:pStyle w:val="SectionHeading"/>
      </w:pPr>
      <w:r>
        <w:t>color services</w:t>
      </w:r>
    </w:p>
    <w:p w:rsidR="00505DED" w:rsidRPr="00830136" w:rsidRDefault="00B703ED" w:rsidP="00505DED">
      <w:pPr>
        <w:pStyle w:val="ListParagraph"/>
        <w:numPr>
          <w:ilvl w:val="0"/>
          <w:numId w:val="8"/>
        </w:numPr>
        <w:rPr>
          <w:sz w:val="24"/>
        </w:rPr>
      </w:pPr>
      <w:r w:rsidRPr="00830136">
        <w:rPr>
          <w:sz w:val="24"/>
        </w:rPr>
        <w:t>Color Gloss: $35</w:t>
      </w:r>
    </w:p>
    <w:p w:rsidR="00B703ED" w:rsidRPr="00830136" w:rsidRDefault="00B703ED" w:rsidP="00505DED">
      <w:pPr>
        <w:pStyle w:val="ListParagraph"/>
        <w:numPr>
          <w:ilvl w:val="0"/>
          <w:numId w:val="8"/>
        </w:numPr>
        <w:rPr>
          <w:sz w:val="24"/>
        </w:rPr>
      </w:pPr>
      <w:r w:rsidRPr="00830136">
        <w:rPr>
          <w:sz w:val="24"/>
        </w:rPr>
        <w:t>All over color:$60-80</w:t>
      </w:r>
    </w:p>
    <w:p w:rsidR="00B703ED" w:rsidRPr="00830136" w:rsidRDefault="00B703ED" w:rsidP="00505DED">
      <w:pPr>
        <w:pStyle w:val="ListParagraph"/>
        <w:numPr>
          <w:ilvl w:val="0"/>
          <w:numId w:val="8"/>
        </w:numPr>
        <w:rPr>
          <w:sz w:val="24"/>
        </w:rPr>
      </w:pPr>
      <w:r w:rsidRPr="00830136">
        <w:rPr>
          <w:sz w:val="24"/>
        </w:rPr>
        <w:t>Root Touch up:$40-$50</w:t>
      </w:r>
    </w:p>
    <w:p w:rsidR="00844F40" w:rsidRPr="00830136" w:rsidRDefault="00844F40" w:rsidP="00505DED">
      <w:pPr>
        <w:pStyle w:val="ListParagraph"/>
        <w:numPr>
          <w:ilvl w:val="0"/>
          <w:numId w:val="8"/>
        </w:numPr>
        <w:rPr>
          <w:sz w:val="24"/>
        </w:rPr>
      </w:pPr>
      <w:r w:rsidRPr="00830136">
        <w:rPr>
          <w:sz w:val="24"/>
        </w:rPr>
        <w:t>Full foil/</w:t>
      </w:r>
      <w:proofErr w:type="spellStart"/>
      <w:r w:rsidRPr="00830136">
        <w:rPr>
          <w:sz w:val="24"/>
        </w:rPr>
        <w:t>ombre</w:t>
      </w:r>
      <w:proofErr w:type="spellEnd"/>
      <w:r w:rsidRPr="00830136">
        <w:rPr>
          <w:sz w:val="24"/>
        </w:rPr>
        <w:t xml:space="preserve">/ </w:t>
      </w:r>
      <w:proofErr w:type="spellStart"/>
      <w:r w:rsidRPr="00830136">
        <w:rPr>
          <w:sz w:val="24"/>
        </w:rPr>
        <w:t>baliage</w:t>
      </w:r>
      <w:proofErr w:type="spellEnd"/>
      <w:r w:rsidRPr="00830136">
        <w:rPr>
          <w:sz w:val="24"/>
        </w:rPr>
        <w:t>: $95-$125</w:t>
      </w:r>
    </w:p>
    <w:p w:rsidR="00844F40" w:rsidRPr="00830136" w:rsidRDefault="00844F40" w:rsidP="00505DED">
      <w:pPr>
        <w:pStyle w:val="ListParagraph"/>
        <w:numPr>
          <w:ilvl w:val="0"/>
          <w:numId w:val="8"/>
        </w:numPr>
        <w:rPr>
          <w:sz w:val="24"/>
        </w:rPr>
      </w:pPr>
      <w:r w:rsidRPr="00830136">
        <w:rPr>
          <w:sz w:val="24"/>
        </w:rPr>
        <w:t>Partial foil: $75-$95</w:t>
      </w:r>
    </w:p>
    <w:p w:rsidR="00844F40" w:rsidRPr="00830136" w:rsidRDefault="00844F40" w:rsidP="00505DED">
      <w:pPr>
        <w:pStyle w:val="ListParagraph"/>
        <w:numPr>
          <w:ilvl w:val="0"/>
          <w:numId w:val="8"/>
        </w:numPr>
        <w:rPr>
          <w:sz w:val="24"/>
        </w:rPr>
      </w:pPr>
      <w:r w:rsidRPr="00830136">
        <w:rPr>
          <w:sz w:val="24"/>
        </w:rPr>
        <w:t>Mini partial foil: $55- $70</w:t>
      </w:r>
    </w:p>
    <w:p w:rsidR="00844F40" w:rsidRPr="00830136" w:rsidRDefault="00844F40" w:rsidP="00505DED">
      <w:pPr>
        <w:pStyle w:val="ListParagraph"/>
        <w:numPr>
          <w:ilvl w:val="0"/>
          <w:numId w:val="8"/>
        </w:numPr>
        <w:rPr>
          <w:sz w:val="24"/>
        </w:rPr>
      </w:pPr>
      <w:r w:rsidRPr="00830136">
        <w:rPr>
          <w:sz w:val="24"/>
        </w:rPr>
        <w:t>Face framing highlights: $35- $50</w:t>
      </w:r>
    </w:p>
    <w:p w:rsidR="00844F40" w:rsidRPr="00830136" w:rsidRDefault="00844F40" w:rsidP="00505DED">
      <w:pPr>
        <w:pStyle w:val="ListParagraph"/>
        <w:numPr>
          <w:ilvl w:val="0"/>
          <w:numId w:val="8"/>
        </w:numPr>
        <w:rPr>
          <w:sz w:val="24"/>
        </w:rPr>
      </w:pPr>
      <w:r w:rsidRPr="00830136">
        <w:rPr>
          <w:sz w:val="24"/>
        </w:rPr>
        <w:t>Streak of color: $20-$30</w:t>
      </w:r>
    </w:p>
    <w:p w:rsidR="00C74058" w:rsidRDefault="00C74058" w:rsidP="00BD2619">
      <w:pPr>
        <w:jc w:val="both"/>
      </w:pPr>
    </w:p>
    <w:p w:rsidR="00C74058" w:rsidRDefault="00BD2619">
      <w:pPr>
        <w:pStyle w:val="SectionHeading"/>
      </w:pPr>
      <w:r>
        <w:lastRenderedPageBreak/>
        <w:t>perm/straightening</w:t>
      </w:r>
      <w:bookmarkStart w:id="0" w:name="_GoBack"/>
      <w:bookmarkEnd w:id="0"/>
    </w:p>
    <w:p w:rsidR="00BD2619" w:rsidRPr="00830136" w:rsidRDefault="00BD2619" w:rsidP="00BD2619">
      <w:pPr>
        <w:pStyle w:val="ListParagraph"/>
        <w:numPr>
          <w:ilvl w:val="0"/>
          <w:numId w:val="9"/>
        </w:numPr>
        <w:rPr>
          <w:sz w:val="24"/>
        </w:rPr>
      </w:pPr>
      <w:r w:rsidRPr="00830136">
        <w:rPr>
          <w:sz w:val="24"/>
        </w:rPr>
        <w:t>Perm: $125-$175</w:t>
      </w:r>
    </w:p>
    <w:p w:rsidR="00C74058" w:rsidRPr="00830136" w:rsidRDefault="00BD2619" w:rsidP="00BD2619">
      <w:pPr>
        <w:pStyle w:val="ListParagraph"/>
        <w:numPr>
          <w:ilvl w:val="0"/>
          <w:numId w:val="9"/>
        </w:numPr>
        <w:rPr>
          <w:sz w:val="24"/>
        </w:rPr>
      </w:pPr>
      <w:r w:rsidRPr="00830136">
        <w:rPr>
          <w:sz w:val="24"/>
        </w:rPr>
        <w:t>Straightening service: $65-$85</w:t>
      </w:r>
    </w:p>
    <w:p w:rsidR="00BD2619" w:rsidRDefault="00BD2619" w:rsidP="00BD2619"/>
    <w:p w:rsidR="00BD2619" w:rsidRDefault="00BD2619" w:rsidP="00BD2619">
      <w:pPr>
        <w:pStyle w:val="SectionHeading"/>
      </w:pPr>
      <w:r>
        <w:t>styling:</w:t>
      </w:r>
    </w:p>
    <w:p w:rsidR="00BD2619" w:rsidRPr="00830136" w:rsidRDefault="00BD2619" w:rsidP="00F35149">
      <w:pPr>
        <w:pStyle w:val="ListParagraph"/>
        <w:numPr>
          <w:ilvl w:val="0"/>
          <w:numId w:val="10"/>
        </w:numPr>
        <w:rPr>
          <w:sz w:val="24"/>
        </w:rPr>
      </w:pPr>
      <w:r w:rsidRPr="00830136">
        <w:rPr>
          <w:sz w:val="24"/>
        </w:rPr>
        <w:t>Style out: $35-$45</w:t>
      </w:r>
    </w:p>
    <w:p w:rsidR="00BD2619" w:rsidRPr="00830136" w:rsidRDefault="00BD2619" w:rsidP="00BD2619">
      <w:pPr>
        <w:pStyle w:val="ListParagraph"/>
        <w:numPr>
          <w:ilvl w:val="0"/>
          <w:numId w:val="10"/>
        </w:numPr>
        <w:rPr>
          <w:sz w:val="24"/>
        </w:rPr>
      </w:pPr>
      <w:r w:rsidRPr="00830136">
        <w:rPr>
          <w:sz w:val="24"/>
        </w:rPr>
        <w:t>Blow out: $35-$45</w:t>
      </w:r>
    </w:p>
    <w:p w:rsidR="00BD2619" w:rsidRPr="00830136" w:rsidRDefault="00BD2619" w:rsidP="00BD2619">
      <w:pPr>
        <w:pStyle w:val="ListParagraph"/>
        <w:numPr>
          <w:ilvl w:val="0"/>
          <w:numId w:val="10"/>
        </w:numPr>
        <w:rPr>
          <w:sz w:val="24"/>
        </w:rPr>
      </w:pPr>
      <w:r w:rsidRPr="00830136">
        <w:rPr>
          <w:sz w:val="24"/>
        </w:rPr>
        <w:t>Style and blow out:$50-$75</w:t>
      </w:r>
    </w:p>
    <w:p w:rsidR="00BD2619" w:rsidRPr="00830136" w:rsidRDefault="00BD2619" w:rsidP="00BD2619">
      <w:pPr>
        <w:pStyle w:val="ListParagraph"/>
        <w:numPr>
          <w:ilvl w:val="0"/>
          <w:numId w:val="10"/>
        </w:numPr>
        <w:rPr>
          <w:sz w:val="24"/>
        </w:rPr>
      </w:pPr>
      <w:r w:rsidRPr="00830136">
        <w:rPr>
          <w:sz w:val="24"/>
        </w:rPr>
        <w:t>Thermal style/ flat iron: $25-$45</w:t>
      </w:r>
    </w:p>
    <w:p w:rsidR="00F35149" w:rsidRPr="00830136" w:rsidRDefault="00F35149" w:rsidP="00BD2619">
      <w:pPr>
        <w:pStyle w:val="ListParagraph"/>
        <w:numPr>
          <w:ilvl w:val="0"/>
          <w:numId w:val="10"/>
        </w:numPr>
        <w:rPr>
          <w:sz w:val="24"/>
        </w:rPr>
      </w:pPr>
      <w:r w:rsidRPr="00830136">
        <w:rPr>
          <w:sz w:val="24"/>
        </w:rPr>
        <w:t>Braids: $25+</w:t>
      </w:r>
    </w:p>
    <w:p w:rsidR="00F35149" w:rsidRPr="00830136" w:rsidRDefault="00F35149" w:rsidP="00BD2619">
      <w:pPr>
        <w:pStyle w:val="ListParagraph"/>
        <w:numPr>
          <w:ilvl w:val="0"/>
          <w:numId w:val="10"/>
        </w:numPr>
        <w:rPr>
          <w:sz w:val="24"/>
        </w:rPr>
      </w:pPr>
      <w:r w:rsidRPr="00830136">
        <w:rPr>
          <w:sz w:val="24"/>
        </w:rPr>
        <w:t>Braiding lessons: $45.00/per hour</w:t>
      </w:r>
    </w:p>
    <w:p w:rsidR="00BD2619" w:rsidRDefault="00BD2619" w:rsidP="00F35149">
      <w:pPr>
        <w:jc w:val="both"/>
      </w:pPr>
    </w:p>
    <w:p w:rsidR="00BD2619" w:rsidRPr="00830136" w:rsidRDefault="00BD2619" w:rsidP="00BD2619">
      <w:pPr>
        <w:rPr>
          <w:sz w:val="28"/>
        </w:rPr>
      </w:pPr>
    </w:p>
    <w:p w:rsidR="00304801" w:rsidRPr="00830136" w:rsidRDefault="00304801" w:rsidP="00304801">
      <w:pPr>
        <w:pStyle w:val="Heading1"/>
        <w:rPr>
          <w:b/>
          <w:sz w:val="40"/>
        </w:rPr>
      </w:pPr>
      <w:r w:rsidRPr="00830136">
        <w:rPr>
          <w:b/>
          <w:sz w:val="40"/>
        </w:rPr>
        <w:t>Skin care, waxing, and lashes:</w:t>
      </w:r>
    </w:p>
    <w:p w:rsidR="00304801" w:rsidRPr="00304801" w:rsidRDefault="00304801" w:rsidP="00304801">
      <w:pPr>
        <w:jc w:val="both"/>
      </w:pPr>
    </w:p>
    <w:p w:rsidR="00304801" w:rsidRDefault="00304801" w:rsidP="00304801">
      <w:pPr>
        <w:pStyle w:val="Heading1"/>
      </w:pPr>
      <w:r>
        <w:t>Facials</w:t>
      </w:r>
    </w:p>
    <w:p w:rsidR="00304801" w:rsidRPr="00830136" w:rsidRDefault="00304801" w:rsidP="00304801">
      <w:pPr>
        <w:pStyle w:val="ListParagraph"/>
        <w:numPr>
          <w:ilvl w:val="0"/>
          <w:numId w:val="11"/>
        </w:numPr>
        <w:rPr>
          <w:sz w:val="24"/>
        </w:rPr>
      </w:pPr>
      <w:r w:rsidRPr="00830136">
        <w:rPr>
          <w:sz w:val="24"/>
        </w:rPr>
        <w:t>Anti-Aging- $55 ($40 if combined with other service)</w:t>
      </w:r>
    </w:p>
    <w:p w:rsidR="00304801" w:rsidRPr="00830136" w:rsidRDefault="00304801" w:rsidP="00304801">
      <w:pPr>
        <w:pStyle w:val="ListParagraph"/>
        <w:numPr>
          <w:ilvl w:val="0"/>
          <w:numId w:val="11"/>
        </w:numPr>
        <w:rPr>
          <w:sz w:val="24"/>
        </w:rPr>
      </w:pPr>
      <w:r w:rsidRPr="00830136">
        <w:rPr>
          <w:sz w:val="24"/>
        </w:rPr>
        <w:t>Skin Purifying : $50 ($40 combined with other service)</w:t>
      </w:r>
    </w:p>
    <w:p w:rsidR="00304801" w:rsidRPr="00830136" w:rsidRDefault="00304801" w:rsidP="00304801">
      <w:pPr>
        <w:pStyle w:val="ListParagraph"/>
        <w:numPr>
          <w:ilvl w:val="0"/>
          <w:numId w:val="11"/>
        </w:numPr>
        <w:rPr>
          <w:sz w:val="24"/>
        </w:rPr>
      </w:pPr>
      <w:r w:rsidRPr="00830136">
        <w:rPr>
          <w:sz w:val="24"/>
        </w:rPr>
        <w:t>Hydrating: $50 (40 if combined with another service)</w:t>
      </w:r>
    </w:p>
    <w:p w:rsidR="00304801" w:rsidRPr="00830136" w:rsidRDefault="00304801" w:rsidP="00304801">
      <w:pPr>
        <w:pStyle w:val="ListParagraph"/>
        <w:numPr>
          <w:ilvl w:val="0"/>
          <w:numId w:val="11"/>
        </w:numPr>
        <w:rPr>
          <w:sz w:val="24"/>
        </w:rPr>
      </w:pPr>
      <w:r w:rsidRPr="00830136">
        <w:rPr>
          <w:sz w:val="24"/>
        </w:rPr>
        <w:t>Balancing: $50 ($40 if combined with another service)</w:t>
      </w:r>
    </w:p>
    <w:p w:rsidR="00304801" w:rsidRPr="00830136" w:rsidRDefault="00304801" w:rsidP="005F244B">
      <w:pPr>
        <w:pStyle w:val="ListParagraph"/>
        <w:numPr>
          <w:ilvl w:val="0"/>
          <w:numId w:val="11"/>
        </w:numPr>
        <w:rPr>
          <w:sz w:val="24"/>
        </w:rPr>
      </w:pPr>
      <w:r w:rsidRPr="00830136">
        <w:rPr>
          <w:sz w:val="24"/>
        </w:rPr>
        <w:t>European Facials: $75 (65 with another service)</w:t>
      </w:r>
    </w:p>
    <w:p w:rsidR="00304801" w:rsidRPr="00304801" w:rsidRDefault="00304801" w:rsidP="00304801">
      <w:pPr>
        <w:pStyle w:val="ListParagraph"/>
        <w:ind w:left="720" w:firstLine="0"/>
        <w:jc w:val="both"/>
      </w:pPr>
    </w:p>
    <w:p w:rsidR="00304801" w:rsidRDefault="00304801" w:rsidP="00304801">
      <w:pPr>
        <w:pStyle w:val="Heading1"/>
      </w:pPr>
      <w:r>
        <w:t>facial Add On services</w:t>
      </w:r>
    </w:p>
    <w:p w:rsidR="00304801" w:rsidRPr="00830136" w:rsidRDefault="00304801" w:rsidP="00304801">
      <w:pPr>
        <w:pStyle w:val="ListParagraph"/>
        <w:numPr>
          <w:ilvl w:val="0"/>
          <w:numId w:val="12"/>
        </w:numPr>
        <w:rPr>
          <w:sz w:val="24"/>
        </w:rPr>
      </w:pPr>
      <w:r w:rsidRPr="00830136">
        <w:rPr>
          <w:sz w:val="24"/>
        </w:rPr>
        <w:t>Brightening – $15.00</w:t>
      </w:r>
    </w:p>
    <w:p w:rsidR="00304801" w:rsidRPr="00830136" w:rsidRDefault="00304801" w:rsidP="00304801">
      <w:pPr>
        <w:pStyle w:val="ListParagraph"/>
        <w:numPr>
          <w:ilvl w:val="0"/>
          <w:numId w:val="12"/>
        </w:numPr>
        <w:rPr>
          <w:sz w:val="24"/>
        </w:rPr>
      </w:pPr>
      <w:r w:rsidRPr="00830136">
        <w:rPr>
          <w:sz w:val="24"/>
        </w:rPr>
        <w:t>Chemical peel: $30.00</w:t>
      </w:r>
    </w:p>
    <w:p w:rsidR="00304801" w:rsidRPr="00830136" w:rsidRDefault="00304801" w:rsidP="00304801">
      <w:pPr>
        <w:pStyle w:val="ListParagraph"/>
        <w:numPr>
          <w:ilvl w:val="0"/>
          <w:numId w:val="12"/>
        </w:numPr>
        <w:rPr>
          <w:sz w:val="24"/>
        </w:rPr>
      </w:pPr>
      <w:r w:rsidRPr="00830136">
        <w:rPr>
          <w:sz w:val="24"/>
        </w:rPr>
        <w:t>Revitalizing eye treatment: $25.00</w:t>
      </w:r>
    </w:p>
    <w:p w:rsidR="00304801" w:rsidRPr="00830136" w:rsidRDefault="00304801" w:rsidP="00304801">
      <w:pPr>
        <w:pStyle w:val="ListParagraph"/>
        <w:numPr>
          <w:ilvl w:val="0"/>
          <w:numId w:val="12"/>
        </w:numPr>
        <w:rPr>
          <w:sz w:val="24"/>
        </w:rPr>
      </w:pPr>
      <w:r w:rsidRPr="00830136">
        <w:rPr>
          <w:sz w:val="24"/>
        </w:rPr>
        <w:t>Extraction: $15.00</w:t>
      </w:r>
    </w:p>
    <w:p w:rsidR="00304801" w:rsidRPr="00304801" w:rsidRDefault="00304801" w:rsidP="005F244B">
      <w:pPr>
        <w:pStyle w:val="ListParagraph"/>
        <w:ind w:left="720" w:firstLine="0"/>
        <w:jc w:val="both"/>
      </w:pPr>
    </w:p>
    <w:p w:rsidR="00304801" w:rsidRDefault="00304801">
      <w:pPr>
        <w:spacing w:line="276" w:lineRule="auto"/>
        <w:jc w:val="left"/>
      </w:pPr>
    </w:p>
    <w:p w:rsidR="005F244B" w:rsidRDefault="005F244B">
      <w:pPr>
        <w:pStyle w:val="Heading1"/>
      </w:pPr>
      <w:r>
        <w:t>body treatments</w:t>
      </w:r>
    </w:p>
    <w:p w:rsidR="005F244B" w:rsidRPr="00830136" w:rsidRDefault="005F244B" w:rsidP="005F244B">
      <w:pPr>
        <w:pStyle w:val="ListParagraph"/>
        <w:numPr>
          <w:ilvl w:val="0"/>
          <w:numId w:val="13"/>
        </w:numPr>
        <w:rPr>
          <w:sz w:val="24"/>
        </w:rPr>
      </w:pPr>
      <w:r w:rsidRPr="00830136">
        <w:rPr>
          <w:sz w:val="24"/>
        </w:rPr>
        <w:t>Body polish: $65.00 (55 with other service)</w:t>
      </w:r>
    </w:p>
    <w:p w:rsidR="005F244B" w:rsidRPr="00830136" w:rsidRDefault="005F244B" w:rsidP="005F244B">
      <w:pPr>
        <w:pStyle w:val="ListParagraph"/>
        <w:numPr>
          <w:ilvl w:val="0"/>
          <w:numId w:val="13"/>
        </w:numPr>
        <w:rPr>
          <w:sz w:val="24"/>
        </w:rPr>
      </w:pPr>
      <w:r w:rsidRPr="00830136">
        <w:rPr>
          <w:sz w:val="24"/>
        </w:rPr>
        <w:t>Back facial: $65.00 ($55.00 with other service)</w:t>
      </w:r>
    </w:p>
    <w:p w:rsidR="005F244B" w:rsidRPr="00830136" w:rsidRDefault="005F244B" w:rsidP="005F244B">
      <w:pPr>
        <w:pStyle w:val="ListParagraph"/>
        <w:numPr>
          <w:ilvl w:val="0"/>
          <w:numId w:val="13"/>
        </w:numPr>
        <w:rPr>
          <w:sz w:val="24"/>
        </w:rPr>
      </w:pPr>
      <w:r w:rsidRPr="00830136">
        <w:rPr>
          <w:sz w:val="24"/>
        </w:rPr>
        <w:t>Body Wrap: $35 per area (25 per area with purchase of 4 or more)</w:t>
      </w:r>
    </w:p>
    <w:p w:rsidR="005F244B" w:rsidRPr="00830136" w:rsidRDefault="005F244B">
      <w:pPr>
        <w:pStyle w:val="Heading1"/>
        <w:rPr>
          <w:sz w:val="40"/>
        </w:rPr>
      </w:pPr>
      <w:r>
        <w:t>waxing</w:t>
      </w:r>
    </w:p>
    <w:p w:rsidR="005F244B" w:rsidRPr="00830136" w:rsidRDefault="005F244B" w:rsidP="005F244B">
      <w:pPr>
        <w:pStyle w:val="ListParagraph"/>
        <w:numPr>
          <w:ilvl w:val="0"/>
          <w:numId w:val="14"/>
        </w:numPr>
        <w:rPr>
          <w:sz w:val="24"/>
        </w:rPr>
      </w:pPr>
      <w:r w:rsidRPr="00830136">
        <w:rPr>
          <w:sz w:val="24"/>
        </w:rPr>
        <w:t>Brow design: $35.00 ($25 with other service)</w:t>
      </w:r>
    </w:p>
    <w:p w:rsidR="005F244B" w:rsidRPr="00830136" w:rsidRDefault="005F244B" w:rsidP="005F244B">
      <w:pPr>
        <w:pStyle w:val="ListParagraph"/>
        <w:numPr>
          <w:ilvl w:val="0"/>
          <w:numId w:val="14"/>
        </w:numPr>
        <w:rPr>
          <w:sz w:val="24"/>
        </w:rPr>
      </w:pPr>
      <w:r w:rsidRPr="00830136">
        <w:rPr>
          <w:sz w:val="24"/>
        </w:rPr>
        <w:t>Lip:$15 ($10 with other service)</w:t>
      </w:r>
    </w:p>
    <w:p w:rsidR="005F244B" w:rsidRPr="00830136" w:rsidRDefault="005F244B" w:rsidP="005F244B">
      <w:pPr>
        <w:pStyle w:val="ListParagraph"/>
        <w:numPr>
          <w:ilvl w:val="0"/>
          <w:numId w:val="14"/>
        </w:numPr>
        <w:rPr>
          <w:sz w:val="24"/>
        </w:rPr>
      </w:pPr>
      <w:r w:rsidRPr="00830136">
        <w:rPr>
          <w:sz w:val="24"/>
        </w:rPr>
        <w:t>Cheek: $15 ($10 with other service</w:t>
      </w:r>
    </w:p>
    <w:p w:rsidR="005F244B" w:rsidRPr="00830136" w:rsidRDefault="005F244B" w:rsidP="005F244B">
      <w:pPr>
        <w:pStyle w:val="ListParagraph"/>
        <w:numPr>
          <w:ilvl w:val="0"/>
          <w:numId w:val="14"/>
        </w:numPr>
        <w:rPr>
          <w:sz w:val="24"/>
        </w:rPr>
      </w:pPr>
      <w:r w:rsidRPr="00830136">
        <w:rPr>
          <w:sz w:val="24"/>
        </w:rPr>
        <w:t xml:space="preserve">Chin: </w:t>
      </w:r>
      <w:r w:rsidRPr="00830136">
        <w:rPr>
          <w:sz w:val="24"/>
        </w:rPr>
        <w:t>$15 ($10 with other service</w:t>
      </w:r>
    </w:p>
    <w:p w:rsidR="005F244B" w:rsidRPr="00830136" w:rsidRDefault="005F244B" w:rsidP="005F244B">
      <w:pPr>
        <w:pStyle w:val="ListParagraph"/>
        <w:numPr>
          <w:ilvl w:val="0"/>
          <w:numId w:val="14"/>
        </w:numPr>
        <w:rPr>
          <w:sz w:val="24"/>
        </w:rPr>
      </w:pPr>
      <w:r w:rsidRPr="00830136">
        <w:rPr>
          <w:sz w:val="24"/>
        </w:rPr>
        <w:t>Under arm $30 ($20 with other service)</w:t>
      </w:r>
    </w:p>
    <w:p w:rsidR="005F244B" w:rsidRPr="00830136" w:rsidRDefault="005F244B" w:rsidP="005F244B">
      <w:pPr>
        <w:pStyle w:val="ListParagraph"/>
        <w:numPr>
          <w:ilvl w:val="0"/>
          <w:numId w:val="14"/>
        </w:numPr>
        <w:rPr>
          <w:sz w:val="24"/>
        </w:rPr>
      </w:pPr>
      <w:r w:rsidRPr="00830136">
        <w:rPr>
          <w:sz w:val="24"/>
        </w:rPr>
        <w:t>Full face (brow design, lip, cheek, and chin):$70.00 ($50 with other service)</w:t>
      </w:r>
    </w:p>
    <w:p w:rsidR="005F244B" w:rsidRDefault="005F244B">
      <w:pPr>
        <w:pStyle w:val="Heading1"/>
      </w:pPr>
      <w:r>
        <w:t>Lashes</w:t>
      </w:r>
    </w:p>
    <w:p w:rsidR="005F244B" w:rsidRPr="00830136" w:rsidRDefault="005F244B" w:rsidP="005F244B">
      <w:pPr>
        <w:pStyle w:val="ListParagraph"/>
        <w:numPr>
          <w:ilvl w:val="0"/>
          <w:numId w:val="15"/>
        </w:numPr>
        <w:rPr>
          <w:sz w:val="24"/>
        </w:rPr>
      </w:pPr>
      <w:r w:rsidRPr="00830136">
        <w:rPr>
          <w:sz w:val="24"/>
        </w:rPr>
        <w:t>Full Set: $150 (</w:t>
      </w:r>
      <w:r w:rsidR="00BA33E9" w:rsidRPr="00830136">
        <w:rPr>
          <w:sz w:val="24"/>
        </w:rPr>
        <w:t>$130 with other service)</w:t>
      </w:r>
    </w:p>
    <w:p w:rsidR="00BA33E9" w:rsidRPr="00830136" w:rsidRDefault="00BA33E9" w:rsidP="005F244B">
      <w:pPr>
        <w:pStyle w:val="ListParagraph"/>
        <w:numPr>
          <w:ilvl w:val="0"/>
          <w:numId w:val="15"/>
        </w:numPr>
        <w:rPr>
          <w:sz w:val="24"/>
        </w:rPr>
      </w:pPr>
      <w:r w:rsidRPr="00830136">
        <w:rPr>
          <w:sz w:val="24"/>
        </w:rPr>
        <w:t>Demi set: $125 ($100 with other service)</w:t>
      </w:r>
    </w:p>
    <w:p w:rsidR="00BA33E9" w:rsidRPr="00830136" w:rsidRDefault="00BA33E9" w:rsidP="005F244B">
      <w:pPr>
        <w:pStyle w:val="ListParagraph"/>
        <w:numPr>
          <w:ilvl w:val="0"/>
          <w:numId w:val="15"/>
        </w:numPr>
        <w:rPr>
          <w:sz w:val="24"/>
        </w:rPr>
      </w:pPr>
      <w:r w:rsidRPr="00830136">
        <w:rPr>
          <w:sz w:val="24"/>
        </w:rPr>
        <w:t>Fill: $50-$70 depending on time between service ($40-$60 with other service)</w:t>
      </w:r>
    </w:p>
    <w:p w:rsidR="00BA33E9" w:rsidRPr="00830136" w:rsidRDefault="00BA33E9" w:rsidP="005F244B">
      <w:pPr>
        <w:pStyle w:val="ListParagraph"/>
        <w:numPr>
          <w:ilvl w:val="0"/>
          <w:numId w:val="15"/>
        </w:numPr>
        <w:rPr>
          <w:sz w:val="24"/>
        </w:rPr>
      </w:pPr>
      <w:r w:rsidRPr="00830136">
        <w:rPr>
          <w:sz w:val="24"/>
        </w:rPr>
        <w:t xml:space="preserve">  Removal $30.00 ($25 with other service)</w:t>
      </w:r>
    </w:p>
    <w:p w:rsidR="00E675D4" w:rsidRDefault="00E675D4" w:rsidP="00E675D4">
      <w:pPr>
        <w:pStyle w:val="ListParagraph"/>
        <w:ind w:left="720" w:firstLine="0"/>
        <w:jc w:val="both"/>
      </w:pPr>
    </w:p>
    <w:p w:rsidR="00BA33E9" w:rsidRPr="005F244B" w:rsidRDefault="00BA33E9" w:rsidP="00BA33E9"/>
    <w:p w:rsidR="00BA33E9" w:rsidRDefault="00BA33E9">
      <w:pPr>
        <w:pStyle w:val="Heading1"/>
      </w:pPr>
      <w:r>
        <w:t>Wedding/ Special events/ makeup</w:t>
      </w:r>
    </w:p>
    <w:p w:rsidR="00BA33E9" w:rsidRPr="00830136" w:rsidRDefault="00BA33E9" w:rsidP="00BA33E9">
      <w:pPr>
        <w:pStyle w:val="ListParagraph"/>
        <w:numPr>
          <w:ilvl w:val="0"/>
          <w:numId w:val="16"/>
        </w:numPr>
        <w:rPr>
          <w:sz w:val="24"/>
        </w:rPr>
      </w:pPr>
      <w:r w:rsidRPr="00830136">
        <w:rPr>
          <w:sz w:val="24"/>
        </w:rPr>
        <w:t xml:space="preserve">Need to schedule consultation prices vary based on event, desired style, and packages/ services </w:t>
      </w:r>
    </w:p>
    <w:p w:rsidR="00BA33E9" w:rsidRPr="00830136" w:rsidRDefault="00BA33E9" w:rsidP="00BA33E9">
      <w:pPr>
        <w:pStyle w:val="ListParagraph"/>
        <w:numPr>
          <w:ilvl w:val="0"/>
          <w:numId w:val="16"/>
        </w:numPr>
        <w:rPr>
          <w:sz w:val="24"/>
        </w:rPr>
      </w:pPr>
      <w:r w:rsidRPr="00830136">
        <w:rPr>
          <w:sz w:val="24"/>
        </w:rPr>
        <w:t xml:space="preserve">Require a test run 50% deposit due at trial run </w:t>
      </w:r>
    </w:p>
    <w:p w:rsidR="00BA33E9" w:rsidRPr="00830136" w:rsidRDefault="00BA33E9" w:rsidP="00BA33E9">
      <w:pPr>
        <w:pStyle w:val="ListParagraph"/>
        <w:numPr>
          <w:ilvl w:val="0"/>
          <w:numId w:val="16"/>
        </w:numPr>
        <w:rPr>
          <w:sz w:val="24"/>
        </w:rPr>
      </w:pPr>
      <w:r w:rsidRPr="00830136">
        <w:rPr>
          <w:sz w:val="24"/>
        </w:rPr>
        <w:t>Bridal hair: $200.00 +</w:t>
      </w:r>
    </w:p>
    <w:p w:rsidR="00BA33E9" w:rsidRPr="00830136" w:rsidRDefault="00BA33E9" w:rsidP="00BA33E9">
      <w:pPr>
        <w:pStyle w:val="ListParagraph"/>
        <w:numPr>
          <w:ilvl w:val="0"/>
          <w:numId w:val="16"/>
        </w:numPr>
        <w:rPr>
          <w:sz w:val="24"/>
        </w:rPr>
      </w:pPr>
      <w:r w:rsidRPr="00830136">
        <w:rPr>
          <w:sz w:val="24"/>
        </w:rPr>
        <w:t xml:space="preserve">Bridesmaids/ MOB/Prom: $100+ </w:t>
      </w:r>
    </w:p>
    <w:p w:rsidR="00BA33E9" w:rsidRPr="00830136" w:rsidRDefault="00F35149" w:rsidP="00BA33E9">
      <w:pPr>
        <w:pStyle w:val="ListParagraph"/>
        <w:numPr>
          <w:ilvl w:val="0"/>
          <w:numId w:val="16"/>
        </w:numPr>
        <w:rPr>
          <w:sz w:val="24"/>
        </w:rPr>
      </w:pPr>
      <w:r w:rsidRPr="00830136">
        <w:rPr>
          <w:sz w:val="24"/>
        </w:rPr>
        <w:t>Flower Girl: $75+</w:t>
      </w:r>
    </w:p>
    <w:p w:rsidR="00F35149" w:rsidRPr="00830136" w:rsidRDefault="00F35149" w:rsidP="00BA33E9">
      <w:pPr>
        <w:pStyle w:val="ListParagraph"/>
        <w:numPr>
          <w:ilvl w:val="0"/>
          <w:numId w:val="16"/>
        </w:numPr>
        <w:rPr>
          <w:sz w:val="24"/>
        </w:rPr>
      </w:pPr>
      <w:r w:rsidRPr="00830136">
        <w:rPr>
          <w:sz w:val="24"/>
        </w:rPr>
        <w:t>Bridal hair/ makeup: $325 ($375f or airbrush)</w:t>
      </w:r>
    </w:p>
    <w:p w:rsidR="00F35149" w:rsidRPr="00830136" w:rsidRDefault="00F35149" w:rsidP="00BA33E9">
      <w:pPr>
        <w:pStyle w:val="ListParagraph"/>
        <w:numPr>
          <w:ilvl w:val="0"/>
          <w:numId w:val="16"/>
        </w:numPr>
        <w:rPr>
          <w:sz w:val="24"/>
        </w:rPr>
      </w:pPr>
      <w:r w:rsidRPr="00830136">
        <w:rPr>
          <w:sz w:val="24"/>
        </w:rPr>
        <w:t>Bridesmaids/MOB/Prom: $175 (195 for airbrush)</w:t>
      </w:r>
    </w:p>
    <w:p w:rsidR="00F35149" w:rsidRPr="00830136" w:rsidRDefault="00F35149" w:rsidP="00BA33E9">
      <w:pPr>
        <w:pStyle w:val="ListParagraph"/>
        <w:numPr>
          <w:ilvl w:val="0"/>
          <w:numId w:val="16"/>
        </w:numPr>
        <w:rPr>
          <w:sz w:val="24"/>
        </w:rPr>
      </w:pPr>
      <w:r w:rsidRPr="00830136">
        <w:rPr>
          <w:sz w:val="24"/>
        </w:rPr>
        <w:t xml:space="preserve">Flower girl: $85 </w:t>
      </w:r>
    </w:p>
    <w:p w:rsidR="00F35149" w:rsidRPr="00830136" w:rsidRDefault="00F35149" w:rsidP="00F35149">
      <w:pPr>
        <w:pStyle w:val="ListParagraph"/>
        <w:numPr>
          <w:ilvl w:val="0"/>
          <w:numId w:val="16"/>
        </w:numPr>
        <w:rPr>
          <w:sz w:val="24"/>
        </w:rPr>
      </w:pPr>
      <w:r w:rsidRPr="00830136">
        <w:rPr>
          <w:sz w:val="24"/>
        </w:rPr>
        <w:t>Just makeup: $75.00 ($65 with other service)</w:t>
      </w:r>
    </w:p>
    <w:p w:rsidR="00F35149" w:rsidRPr="00830136" w:rsidRDefault="00F35149" w:rsidP="00F35149">
      <w:pPr>
        <w:pStyle w:val="ListParagraph"/>
        <w:numPr>
          <w:ilvl w:val="0"/>
          <w:numId w:val="16"/>
        </w:numPr>
        <w:rPr>
          <w:sz w:val="24"/>
        </w:rPr>
      </w:pPr>
      <w:r w:rsidRPr="00830136">
        <w:rPr>
          <w:sz w:val="24"/>
        </w:rPr>
        <w:t>Air Brush: $85.00 ($80.00 with other service)</w:t>
      </w:r>
    </w:p>
    <w:p w:rsidR="00F35149" w:rsidRPr="00830136" w:rsidRDefault="00F35149" w:rsidP="00BA33E9">
      <w:pPr>
        <w:pStyle w:val="ListParagraph"/>
        <w:numPr>
          <w:ilvl w:val="0"/>
          <w:numId w:val="16"/>
        </w:numPr>
        <w:rPr>
          <w:sz w:val="24"/>
        </w:rPr>
      </w:pPr>
      <w:r w:rsidRPr="00830136">
        <w:rPr>
          <w:sz w:val="24"/>
        </w:rPr>
        <w:t>Makeup lesson: $60/hr.</w:t>
      </w:r>
    </w:p>
    <w:p w:rsidR="00F35149" w:rsidRPr="00BA33E9" w:rsidRDefault="00F35149" w:rsidP="00F35149">
      <w:pPr>
        <w:pStyle w:val="ListParagraph"/>
        <w:ind w:left="720" w:firstLine="0"/>
        <w:jc w:val="both"/>
      </w:pPr>
    </w:p>
    <w:p w:rsidR="00BA33E9" w:rsidRPr="00BA33E9" w:rsidRDefault="00BA33E9" w:rsidP="00BA33E9"/>
    <w:p w:rsidR="00F35149" w:rsidRDefault="00F35149">
      <w:pPr>
        <w:pStyle w:val="Heading1"/>
      </w:pPr>
      <w:r>
        <w:t>Styling Sessions</w:t>
      </w:r>
      <w:r w:rsidR="00830136">
        <w:t>/ Packages</w:t>
      </w:r>
    </w:p>
    <w:p w:rsidR="00F35149" w:rsidRPr="00830136" w:rsidRDefault="00F35149" w:rsidP="00F35149">
      <w:pPr>
        <w:rPr>
          <w:sz w:val="28"/>
        </w:rPr>
      </w:pPr>
      <w:r w:rsidRPr="00830136">
        <w:rPr>
          <w:sz w:val="28"/>
        </w:rPr>
        <w:t xml:space="preserve">Come in and ask your questions, learn the best hair cut/ color/ and style for you, makeup, best colors on you, how to dress for your body and how to wear what jewelry/ what is </w:t>
      </w:r>
      <w:r w:rsidR="004D2A33" w:rsidRPr="00830136">
        <w:rPr>
          <w:sz w:val="28"/>
        </w:rPr>
        <w:t>the right jewelry for you, what products to use and why! You will leave with:</w:t>
      </w:r>
    </w:p>
    <w:p w:rsidR="004D2A33" w:rsidRPr="00830136" w:rsidRDefault="004D2A33" w:rsidP="004D2A33">
      <w:pPr>
        <w:pStyle w:val="ListParagraph"/>
        <w:numPr>
          <w:ilvl w:val="0"/>
          <w:numId w:val="17"/>
        </w:numPr>
        <w:rPr>
          <w:sz w:val="24"/>
        </w:rPr>
      </w:pPr>
      <w:r w:rsidRPr="00830136">
        <w:rPr>
          <w:sz w:val="24"/>
        </w:rPr>
        <w:t>A plan for your future salon visits</w:t>
      </w:r>
    </w:p>
    <w:p w:rsidR="004D2A33" w:rsidRPr="00830136" w:rsidRDefault="004D2A33" w:rsidP="004D2A33">
      <w:pPr>
        <w:pStyle w:val="ListParagraph"/>
        <w:numPr>
          <w:ilvl w:val="0"/>
          <w:numId w:val="17"/>
        </w:numPr>
        <w:rPr>
          <w:sz w:val="24"/>
        </w:rPr>
      </w:pPr>
      <w:r w:rsidRPr="00830136">
        <w:rPr>
          <w:sz w:val="24"/>
        </w:rPr>
        <w:t>A at home regimen that will fit your style and your life</w:t>
      </w:r>
    </w:p>
    <w:p w:rsidR="004D2A33" w:rsidRPr="00830136" w:rsidRDefault="004D2A33" w:rsidP="004D2A33">
      <w:pPr>
        <w:pStyle w:val="ListParagraph"/>
        <w:numPr>
          <w:ilvl w:val="0"/>
          <w:numId w:val="17"/>
        </w:numPr>
        <w:rPr>
          <w:sz w:val="24"/>
        </w:rPr>
      </w:pPr>
      <w:r w:rsidRPr="00830136">
        <w:rPr>
          <w:sz w:val="24"/>
        </w:rPr>
        <w:t>Notes on everything you learned</w:t>
      </w:r>
    </w:p>
    <w:p w:rsidR="004D2A33" w:rsidRPr="00830136" w:rsidRDefault="004D2A33" w:rsidP="004D2A33">
      <w:pPr>
        <w:pStyle w:val="ListParagraph"/>
        <w:numPr>
          <w:ilvl w:val="0"/>
          <w:numId w:val="17"/>
        </w:numPr>
        <w:rPr>
          <w:sz w:val="24"/>
        </w:rPr>
      </w:pPr>
      <w:r w:rsidRPr="00830136">
        <w:rPr>
          <w:sz w:val="24"/>
        </w:rPr>
        <w:t>Pictures and fashion rules for when you go shopping</w:t>
      </w:r>
    </w:p>
    <w:p w:rsidR="004D2A33" w:rsidRPr="00830136" w:rsidRDefault="004D2A33" w:rsidP="004D2A33">
      <w:pPr>
        <w:pStyle w:val="ListParagraph"/>
        <w:numPr>
          <w:ilvl w:val="0"/>
          <w:numId w:val="17"/>
        </w:numPr>
        <w:rPr>
          <w:sz w:val="24"/>
        </w:rPr>
      </w:pPr>
      <w:r w:rsidRPr="00830136">
        <w:rPr>
          <w:sz w:val="24"/>
        </w:rPr>
        <w:t>Jewelry ordered during session, or photos of ideas to buy</w:t>
      </w:r>
    </w:p>
    <w:p w:rsidR="004D2A33" w:rsidRPr="00830136" w:rsidRDefault="004D2A33" w:rsidP="004D2A33">
      <w:pPr>
        <w:pStyle w:val="ListParagraph"/>
        <w:numPr>
          <w:ilvl w:val="0"/>
          <w:numId w:val="17"/>
        </w:numPr>
        <w:rPr>
          <w:sz w:val="24"/>
        </w:rPr>
      </w:pPr>
      <w:r w:rsidRPr="00830136">
        <w:rPr>
          <w:sz w:val="24"/>
        </w:rPr>
        <w:t>The Correct products for your hair/ or a list of what you should purchase next time</w:t>
      </w:r>
    </w:p>
    <w:p w:rsidR="004D2A33" w:rsidRPr="00830136" w:rsidRDefault="004D2A33" w:rsidP="004D2A33">
      <w:pPr>
        <w:pStyle w:val="ListParagraph"/>
        <w:numPr>
          <w:ilvl w:val="0"/>
          <w:numId w:val="17"/>
        </w:numPr>
        <w:rPr>
          <w:sz w:val="24"/>
        </w:rPr>
      </w:pPr>
      <w:r w:rsidRPr="00830136">
        <w:rPr>
          <w:sz w:val="24"/>
        </w:rPr>
        <w:t>Rules for makeup application</w:t>
      </w:r>
    </w:p>
    <w:p w:rsidR="004D2A33" w:rsidRPr="00830136" w:rsidRDefault="004D2A33" w:rsidP="004D2A33">
      <w:pPr>
        <w:pStyle w:val="ListParagraph"/>
        <w:numPr>
          <w:ilvl w:val="0"/>
          <w:numId w:val="17"/>
        </w:numPr>
        <w:rPr>
          <w:sz w:val="24"/>
        </w:rPr>
      </w:pPr>
      <w:r w:rsidRPr="00830136">
        <w:rPr>
          <w:sz w:val="24"/>
        </w:rPr>
        <w:t xml:space="preserve">What to purchase </w:t>
      </w:r>
    </w:p>
    <w:p w:rsidR="004D2A33" w:rsidRPr="00830136" w:rsidRDefault="004D2A33" w:rsidP="004D2A33">
      <w:pPr>
        <w:pStyle w:val="ListParagraph"/>
        <w:numPr>
          <w:ilvl w:val="0"/>
          <w:numId w:val="17"/>
        </w:numPr>
        <w:rPr>
          <w:sz w:val="24"/>
        </w:rPr>
      </w:pPr>
      <w:r w:rsidRPr="00830136">
        <w:rPr>
          <w:sz w:val="24"/>
        </w:rPr>
        <w:t>Skin care routine</w:t>
      </w:r>
    </w:p>
    <w:p w:rsidR="004D2A33" w:rsidRPr="00830136" w:rsidRDefault="004D2A33" w:rsidP="004D2A33">
      <w:pPr>
        <w:pStyle w:val="ListParagraph"/>
        <w:numPr>
          <w:ilvl w:val="0"/>
          <w:numId w:val="17"/>
        </w:numPr>
        <w:rPr>
          <w:sz w:val="24"/>
        </w:rPr>
      </w:pPr>
      <w:r w:rsidRPr="00830136">
        <w:rPr>
          <w:sz w:val="24"/>
        </w:rPr>
        <w:t>Skin care products/ what to buy next time</w:t>
      </w:r>
    </w:p>
    <w:p w:rsidR="004D2A33" w:rsidRPr="00830136" w:rsidRDefault="004D2A33" w:rsidP="004D2A33">
      <w:pPr>
        <w:pStyle w:val="ListParagraph"/>
        <w:numPr>
          <w:ilvl w:val="0"/>
          <w:numId w:val="17"/>
        </w:numPr>
        <w:rPr>
          <w:sz w:val="24"/>
        </w:rPr>
      </w:pPr>
      <w:r w:rsidRPr="00830136">
        <w:rPr>
          <w:sz w:val="24"/>
        </w:rPr>
        <w:t>Future skin care services (facials, waxing, lashes)</w:t>
      </w:r>
    </w:p>
    <w:p w:rsidR="004D2A33" w:rsidRPr="00830136" w:rsidRDefault="004D2A33" w:rsidP="004D2A33">
      <w:pPr>
        <w:pStyle w:val="ListParagraph"/>
        <w:numPr>
          <w:ilvl w:val="0"/>
          <w:numId w:val="17"/>
        </w:numPr>
        <w:rPr>
          <w:sz w:val="24"/>
        </w:rPr>
      </w:pPr>
      <w:r w:rsidRPr="00830136">
        <w:rPr>
          <w:sz w:val="24"/>
        </w:rPr>
        <w:t>A customized plan to help you look and feel your best by using the right products, proper technique, plan, future services scheduled or services planned for next service</w:t>
      </w:r>
    </w:p>
    <w:p w:rsidR="004D2A33" w:rsidRPr="00830136" w:rsidRDefault="004D2A33" w:rsidP="004D2A33">
      <w:pPr>
        <w:pStyle w:val="ListParagraph"/>
        <w:numPr>
          <w:ilvl w:val="0"/>
          <w:numId w:val="17"/>
        </w:numPr>
        <w:rPr>
          <w:sz w:val="24"/>
        </w:rPr>
      </w:pPr>
      <w:r w:rsidRPr="00830136">
        <w:rPr>
          <w:sz w:val="24"/>
        </w:rPr>
        <w:t>Senior portrait starter package: hair style or blow out, and makeup application</w:t>
      </w:r>
      <w:r w:rsidR="00E675D4" w:rsidRPr="00830136">
        <w:rPr>
          <w:sz w:val="24"/>
        </w:rPr>
        <w:t>: $95.00</w:t>
      </w:r>
    </w:p>
    <w:p w:rsidR="00E675D4" w:rsidRPr="00830136" w:rsidRDefault="00E675D4" w:rsidP="004D2A33">
      <w:pPr>
        <w:pStyle w:val="ListParagraph"/>
        <w:numPr>
          <w:ilvl w:val="0"/>
          <w:numId w:val="17"/>
        </w:numPr>
        <w:rPr>
          <w:sz w:val="24"/>
        </w:rPr>
      </w:pPr>
      <w:r w:rsidRPr="00830136">
        <w:rPr>
          <w:sz w:val="24"/>
        </w:rPr>
        <w:t>Senior Portrait Advanced package: Haircut, makeup application, hair style or blow out, (your choice of lip, cheek, or chin wax): $135 add on brow wax for $25 ($160 with brow art)</w:t>
      </w:r>
    </w:p>
    <w:p w:rsidR="00E675D4" w:rsidRPr="00830136" w:rsidRDefault="00E675D4" w:rsidP="004D2A33">
      <w:pPr>
        <w:pStyle w:val="ListParagraph"/>
        <w:numPr>
          <w:ilvl w:val="0"/>
          <w:numId w:val="17"/>
        </w:numPr>
        <w:rPr>
          <w:sz w:val="24"/>
        </w:rPr>
      </w:pPr>
      <w:r w:rsidRPr="00830136">
        <w:rPr>
          <w:sz w:val="24"/>
        </w:rPr>
        <w:t>Senior portrait elite package: haircut, color service, conditioning treatment, blow out/style out, brow art, and your choice of lip, cheek, or chin wax, :$200+ (price may vary based on color service or wax services chosen)</w:t>
      </w:r>
    </w:p>
    <w:p w:rsidR="00830136" w:rsidRPr="00830136" w:rsidRDefault="00E675D4" w:rsidP="00830136">
      <w:pPr>
        <w:pStyle w:val="ListParagraph"/>
        <w:numPr>
          <w:ilvl w:val="0"/>
          <w:numId w:val="17"/>
        </w:numPr>
        <w:rPr>
          <w:sz w:val="24"/>
        </w:rPr>
      </w:pPr>
      <w:r w:rsidRPr="00830136">
        <w:rPr>
          <w:sz w:val="24"/>
        </w:rPr>
        <w:t xml:space="preserve">Pamper your self-package: </w:t>
      </w:r>
      <w:r w:rsidR="00830136" w:rsidRPr="00830136">
        <w:rPr>
          <w:sz w:val="24"/>
        </w:rPr>
        <w:t>conditioning hair treatment, revitalizing scalp treatment, trim, blow out/ style, your choice of facial, your choice of add on facial service, full facial wax: $150+</w:t>
      </w:r>
    </w:p>
    <w:p w:rsidR="00830136" w:rsidRPr="00830136" w:rsidRDefault="00830136" w:rsidP="00830136">
      <w:pPr>
        <w:pStyle w:val="ListParagraph"/>
        <w:numPr>
          <w:ilvl w:val="0"/>
          <w:numId w:val="17"/>
        </w:numPr>
        <w:rPr>
          <w:sz w:val="24"/>
        </w:rPr>
      </w:pPr>
      <w:r w:rsidRPr="00830136">
        <w:rPr>
          <w:sz w:val="24"/>
        </w:rPr>
        <w:t>Pamper your self minni package: conditioning hair treatment, scalp treatment, blow out, your choice of facial: $90+</w:t>
      </w:r>
    </w:p>
    <w:p w:rsidR="00830136" w:rsidRPr="00830136" w:rsidRDefault="00830136" w:rsidP="00830136">
      <w:pPr>
        <w:pStyle w:val="ListParagraph"/>
        <w:numPr>
          <w:ilvl w:val="0"/>
          <w:numId w:val="17"/>
        </w:numPr>
        <w:rPr>
          <w:sz w:val="24"/>
        </w:rPr>
      </w:pPr>
      <w:r w:rsidRPr="00830136">
        <w:rPr>
          <w:sz w:val="24"/>
        </w:rPr>
        <w:t>Add lashes to any package $130 or a fill for $40</w:t>
      </w:r>
    </w:p>
    <w:p w:rsidR="00830136" w:rsidRPr="00830136" w:rsidRDefault="00830136" w:rsidP="00830136">
      <w:pPr>
        <w:pStyle w:val="ListParagraph"/>
        <w:numPr>
          <w:ilvl w:val="0"/>
          <w:numId w:val="17"/>
        </w:numPr>
        <w:rPr>
          <w:sz w:val="24"/>
        </w:rPr>
      </w:pPr>
      <w:r w:rsidRPr="00830136">
        <w:rPr>
          <w:sz w:val="24"/>
        </w:rPr>
        <w:t>Add body treatment to any package for lower price!</w:t>
      </w:r>
    </w:p>
    <w:p w:rsidR="00830136" w:rsidRPr="00830136" w:rsidRDefault="00830136" w:rsidP="00830136">
      <w:pPr>
        <w:pStyle w:val="ListParagraph"/>
        <w:ind w:left="720" w:firstLine="0"/>
        <w:jc w:val="both"/>
        <w:rPr>
          <w:sz w:val="24"/>
        </w:rPr>
      </w:pPr>
    </w:p>
    <w:sectPr w:rsidR="00830136" w:rsidRPr="00830136" w:rsidSect="00FB3DC2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71E7" w:rsidRDefault="005171E7">
      <w:pPr>
        <w:spacing w:after="0" w:line="240" w:lineRule="auto"/>
      </w:pPr>
      <w:r>
        <w:separator/>
      </w:r>
    </w:p>
  </w:endnote>
  <w:endnote w:type="continuationSeparator" w:id="0">
    <w:p w:rsidR="005171E7" w:rsidRDefault="00517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058" w:rsidRDefault="00F743C0">
    <w:pPr>
      <w:rPr>
        <w:sz w:val="20"/>
      </w:rPr>
    </w:pPr>
    <w:r>
      <w:rPr>
        <w:sz w:val="20"/>
        <w14:numForm w14:val="oldStyle"/>
      </w:rPr>
      <w:fldChar w:fldCharType="begin"/>
    </w:r>
    <w:r>
      <w:rPr>
        <w:sz w:val="20"/>
        <w14:numForm w14:val="oldStyle"/>
      </w:rPr>
      <w:instrText xml:space="preserve"> PAGE   \* MERGEFORMAT </w:instrText>
    </w:r>
    <w:r>
      <w:rPr>
        <w:sz w:val="20"/>
        <w14:numForm w14:val="oldStyle"/>
      </w:rPr>
      <w:fldChar w:fldCharType="separate"/>
    </w:r>
    <w:r w:rsidR="00FB3DC2">
      <w:rPr>
        <w:noProof/>
        <w:sz w:val="20"/>
        <w14:numForm w14:val="oldStyle"/>
      </w:rPr>
      <w:t>5</w:t>
    </w:r>
    <w:r>
      <w:rPr>
        <w:noProof/>
        <w:sz w:val="20"/>
        <w14:numForm w14:val="oldStyle"/>
      </w:rPr>
      <w:fldChar w:fldCharType="end"/>
    </w:r>
  </w:p>
  <w:p w:rsidR="00C74058" w:rsidRDefault="00F743C0">
    <w:pPr>
      <w:pStyle w:val="Foo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editId="1B092D34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0"/>
              <wp:effectExtent l="0" t="0" r="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27714C57" id="Straight Connector 7" o:spid="_x0000_s1026" style="position:absolute;z-index:251662336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" strokecolor="#6f6f74 [3204]"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71E7" w:rsidRDefault="005171E7">
      <w:pPr>
        <w:spacing w:after="0" w:line="240" w:lineRule="auto"/>
      </w:pPr>
      <w:r>
        <w:separator/>
      </w:r>
    </w:p>
  </w:footnote>
  <w:footnote w:type="continuationSeparator" w:id="0">
    <w:p w:rsidR="005171E7" w:rsidRDefault="005171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058" w:rsidRDefault="00F743C0">
    <w:pPr>
      <w:pStyle w:val="Header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editId="25231F11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46464A" w:themeColor="text2"/>
                            </w:rPr>
                            <w:alias w:val="Author"/>
                            <w:id w:val="15524260"/>
                            <w:placeholder>
                              <w:docPart w:val="C2AAEE8263CD4816BF390920EDA2AEAC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C74058" w:rsidRDefault="006A0293">
                              <w:pPr>
                                <w:spacing w:after="160" w:line="264" w:lineRule="auto"/>
                                <w:rPr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Sophia’s Boutique Salon Price</w:t>
                              </w:r>
                              <w:r w:rsidR="00830136">
                                <w:rPr>
                                  <w:color w:val="46464A" w:themeColor="text2"/>
                                </w:rPr>
                                <w:t xml:space="preserve"> menu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4" o:spid="_x0000_s102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YLm7&#10;NxEDAADWBgAADgAAAAAAAAAAAAAAAAA8AgAAZHJzL2Uyb0RvYy54bWxQSwECLQAUAAYACAAAACEA&#10;WGCzG7oAAAAiAQAAGQAAAAAAAAAAAAAAAAB5BQAAZHJzL19yZWxzL2Uyb0RvYy54bWwucmVsc1BL&#10;AQItABQABgAIAAAAIQBNYrpn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color w:val="46464A" w:themeColor="text2"/>
                      </w:rPr>
                      <w:alias w:val="Author"/>
                      <w:id w:val="15524260"/>
                      <w:placeholder>
                        <w:docPart w:val="C2AAEE8263CD4816BF390920EDA2AEAC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:rsidR="00C74058" w:rsidRDefault="006A0293">
                        <w:pPr>
                          <w:spacing w:after="160" w:line="264" w:lineRule="auto"/>
                          <w:rPr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Sophia’s Boutique Salon Price</w:t>
                        </w:r>
                        <w:r w:rsidR="00830136">
                          <w:rPr>
                            <w:color w:val="46464A" w:themeColor="text2"/>
                          </w:rPr>
                          <w:t xml:space="preserve"> menu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editId="4F6B879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1097280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4F8FA2EA" id="Straight Connector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B14FE"/>
    <w:multiLevelType w:val="hybridMultilevel"/>
    <w:tmpl w:val="FCBEC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D07BE"/>
    <w:multiLevelType w:val="hybridMultilevel"/>
    <w:tmpl w:val="6ABC3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E21A7"/>
    <w:multiLevelType w:val="hybridMultilevel"/>
    <w:tmpl w:val="8A161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AF5BF0"/>
    <w:multiLevelType w:val="hybridMultilevel"/>
    <w:tmpl w:val="8ED02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D62B10"/>
    <w:multiLevelType w:val="hybridMultilevel"/>
    <w:tmpl w:val="6ED09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190A5F"/>
    <w:multiLevelType w:val="hybridMultilevel"/>
    <w:tmpl w:val="385CA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35586B"/>
    <w:multiLevelType w:val="hybridMultilevel"/>
    <w:tmpl w:val="7AB26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C00817"/>
    <w:multiLevelType w:val="hybridMultilevel"/>
    <w:tmpl w:val="3594D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1852EA1"/>
    <w:multiLevelType w:val="hybridMultilevel"/>
    <w:tmpl w:val="32925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8EC1010"/>
    <w:multiLevelType w:val="hybridMultilevel"/>
    <w:tmpl w:val="DC702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7564E9"/>
    <w:multiLevelType w:val="hybridMultilevel"/>
    <w:tmpl w:val="F8D0F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CC2400"/>
    <w:multiLevelType w:val="hybridMultilevel"/>
    <w:tmpl w:val="7D62A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10"/>
  </w:num>
  <w:num w:numId="4">
    <w:abstractNumId w:val="3"/>
  </w:num>
  <w:num w:numId="5">
    <w:abstractNumId w:val="12"/>
  </w:num>
  <w:num w:numId="6">
    <w:abstractNumId w:val="8"/>
  </w:num>
  <w:num w:numId="7">
    <w:abstractNumId w:val="15"/>
  </w:num>
  <w:num w:numId="8">
    <w:abstractNumId w:val="2"/>
  </w:num>
  <w:num w:numId="9">
    <w:abstractNumId w:val="11"/>
  </w:num>
  <w:num w:numId="10">
    <w:abstractNumId w:val="14"/>
  </w:num>
  <w:num w:numId="11">
    <w:abstractNumId w:val="0"/>
  </w:num>
  <w:num w:numId="12">
    <w:abstractNumId w:val="4"/>
  </w:num>
  <w:num w:numId="13">
    <w:abstractNumId w:val="6"/>
  </w:num>
  <w:num w:numId="14">
    <w:abstractNumId w:val="13"/>
  </w:num>
  <w:num w:numId="15">
    <w:abstractNumId w:val="5"/>
  </w:num>
  <w:num w:numId="16">
    <w:abstractNumId w:val="1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3"/>
    <w:rsid w:val="00304801"/>
    <w:rsid w:val="004D2A33"/>
    <w:rsid w:val="00505DED"/>
    <w:rsid w:val="005171E7"/>
    <w:rsid w:val="005F244B"/>
    <w:rsid w:val="006A0293"/>
    <w:rsid w:val="0080370F"/>
    <w:rsid w:val="00830136"/>
    <w:rsid w:val="00844F40"/>
    <w:rsid w:val="00A4659C"/>
    <w:rsid w:val="00AC0AB0"/>
    <w:rsid w:val="00B703ED"/>
    <w:rsid w:val="00BA33E9"/>
    <w:rsid w:val="00BD2619"/>
    <w:rsid w:val="00C74058"/>
    <w:rsid w:val="00E675D4"/>
    <w:rsid w:val="00F35149"/>
    <w:rsid w:val="00F51844"/>
    <w:rsid w:val="00F743C0"/>
    <w:rsid w:val="00FB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21E8BEF-5B72-4A68-830F-BB4416B84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phie\AppData\Roaming\Microsoft\Templates\Resume%20(Black%20Tie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2C1DDEB791141759970645743743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A2CE9-2DA8-4822-9EC7-BE186DDF439A}"/>
      </w:docPartPr>
      <w:docPartBody>
        <w:p w:rsidR="0048408D" w:rsidRDefault="00064A3F">
          <w:pPr>
            <w:pStyle w:val="B2C1DDEB791141759970645743743323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6CAFD897A29642EAB5AF48C242E86E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782E4-3E65-49C0-94DD-B819C93D9E54}"/>
      </w:docPartPr>
      <w:docPartBody>
        <w:p w:rsidR="0048408D" w:rsidRDefault="00064A3F">
          <w:pPr>
            <w:pStyle w:val="6CAFD897A29642EAB5AF48C242E86E02"/>
          </w:pPr>
          <w:r>
            <w:rPr>
              <w:rStyle w:val="PlaceholderText"/>
              <w:color w:val="44546A" w:themeColor="text2"/>
            </w:rPr>
            <w:t>[Type your e-mail]</w:t>
          </w:r>
        </w:p>
      </w:docPartBody>
    </w:docPart>
    <w:docPart>
      <w:docPartPr>
        <w:name w:val="A2F050EAEE404C09B801D7CA28A3F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C638F-371A-48CD-85DC-608606349BE8}"/>
      </w:docPartPr>
      <w:docPartBody>
        <w:p w:rsidR="0048408D" w:rsidRDefault="00064A3F">
          <w:pPr>
            <w:pStyle w:val="A2F050EAEE404C09B801D7CA28A3F2CB"/>
          </w:pPr>
          <w:r>
            <w:rPr>
              <w:rStyle w:val="PlaceholderText"/>
              <w:color w:val="44546A" w:themeColor="text2"/>
            </w:rPr>
            <w:t>[Type your address]</w:t>
          </w:r>
        </w:p>
      </w:docPartBody>
    </w:docPart>
    <w:docPart>
      <w:docPartPr>
        <w:name w:val="C9E9A788E4824CD3BF2B21DD6BA2D3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C267F4-E410-4ACE-9F7C-884B083D4C86}"/>
      </w:docPartPr>
      <w:docPartBody>
        <w:p w:rsidR="0048408D" w:rsidRDefault="00064A3F">
          <w:pPr>
            <w:pStyle w:val="C9E9A788E4824CD3BF2B21DD6BA2D39C"/>
          </w:pPr>
          <w:r>
            <w:rPr>
              <w:rStyle w:val="PlaceholderText"/>
              <w:color w:val="44546A" w:themeColor="text2"/>
            </w:rPr>
            <w:t>[Type your phone number]</w:t>
          </w:r>
        </w:p>
      </w:docPartBody>
    </w:docPart>
    <w:docPart>
      <w:docPartPr>
        <w:name w:val="B276CF87DEE2478E8F81133867755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35C87-7C0C-4D61-A29E-87F693E479A7}"/>
      </w:docPartPr>
      <w:docPartBody>
        <w:p w:rsidR="0048408D" w:rsidRDefault="00064A3F">
          <w:pPr>
            <w:pStyle w:val="B276CF87DEE2478E8F81133867755D18"/>
          </w:pPr>
          <w:r>
            <w:t>[Type Your Name]</w:t>
          </w:r>
        </w:p>
      </w:docPartBody>
    </w:docPart>
    <w:docPart>
      <w:docPartPr>
        <w:name w:val="C2AAEE8263CD4816BF390920EDA2A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0F183-2288-4137-ADC0-33E7CD6E0C87}"/>
      </w:docPartPr>
      <w:docPartBody>
        <w:p w:rsidR="0048408D" w:rsidRDefault="00064A3F">
          <w:pPr>
            <w:pStyle w:val="C2AAEE8263CD4816BF390920EDA2AEAC"/>
          </w:pPr>
          <w:r>
            <w:rPr>
              <w:color w:val="44546A" w:themeColor="text2"/>
            </w:rP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A3F"/>
    <w:rsid w:val="00064A3F"/>
    <w:rsid w:val="0048408D"/>
    <w:rsid w:val="00ED0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B2C1DDEB791141759970645743743323">
    <w:name w:val="B2C1DDEB791141759970645743743323"/>
  </w:style>
  <w:style w:type="paragraph" w:customStyle="1" w:styleId="6CAFD897A29642EAB5AF48C242E86E02">
    <w:name w:val="6CAFD897A29642EAB5AF48C242E86E02"/>
  </w:style>
  <w:style w:type="paragraph" w:customStyle="1" w:styleId="A2F050EAEE404C09B801D7CA28A3F2CB">
    <w:name w:val="A2F050EAEE404C09B801D7CA28A3F2CB"/>
  </w:style>
  <w:style w:type="paragraph" w:customStyle="1" w:styleId="C9E9A788E4824CD3BF2B21DD6BA2D39C">
    <w:name w:val="C9E9A788E4824CD3BF2B21DD6BA2D39C"/>
  </w:style>
  <w:style w:type="paragraph" w:customStyle="1" w:styleId="7B073E7AF86346ADA7E1B5B754723F8A">
    <w:name w:val="7B073E7AF86346ADA7E1B5B754723F8A"/>
  </w:style>
  <w:style w:type="paragraph" w:customStyle="1" w:styleId="AB640CC2EE904ADD840DD8AF44C33FA3">
    <w:name w:val="AB640CC2EE904ADD840DD8AF44C33FA3"/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E6B897E9D31B4CA4AC7B37E186852577">
    <w:name w:val="E6B897E9D31B4CA4AC7B37E186852577"/>
  </w:style>
  <w:style w:type="paragraph" w:customStyle="1" w:styleId="4DE2D48031EF4F7BBC1A2FE677775BB7">
    <w:name w:val="4DE2D48031EF4F7BBC1A2FE677775BB7"/>
  </w:style>
  <w:style w:type="paragraph" w:customStyle="1" w:styleId="76D9AC90641B4EEB95AE2415CBBF12D0">
    <w:name w:val="76D9AC90641B4EEB95AE2415CBBF12D0"/>
  </w:style>
  <w:style w:type="paragraph" w:customStyle="1" w:styleId="699FA8484DFB4595BFBA6C7ED3378089">
    <w:name w:val="699FA8484DFB4595BFBA6C7ED3378089"/>
  </w:style>
  <w:style w:type="paragraph" w:customStyle="1" w:styleId="A4338D11A50C47B3969ED7DA5CF9DD14">
    <w:name w:val="A4338D11A50C47B3969ED7DA5CF9DD14"/>
  </w:style>
  <w:style w:type="paragraph" w:customStyle="1" w:styleId="5F5CB0A690A1462A97CD6FA7211D492E">
    <w:name w:val="5F5CB0A690A1462A97CD6FA7211D492E"/>
  </w:style>
  <w:style w:type="paragraph" w:customStyle="1" w:styleId="2F84DAA672064F10BD2016A8C348B13A">
    <w:name w:val="2F84DAA672064F10BD2016A8C348B13A"/>
  </w:style>
  <w:style w:type="paragraph" w:customStyle="1" w:styleId="A97F0A5E002F4BCABC66F5B4A135C5F4">
    <w:name w:val="A97F0A5E002F4BCABC66F5B4A135C5F4"/>
  </w:style>
  <w:style w:type="paragraph" w:customStyle="1" w:styleId="78641CE569E64FBCBB1DFC863DA7369F">
    <w:name w:val="78641CE569E64FBCBB1DFC863DA7369F"/>
  </w:style>
  <w:style w:type="paragraph" w:customStyle="1" w:styleId="D7AB3D2E5A1F440CAC689FDDC68B3EE5">
    <w:name w:val="D7AB3D2E5A1F440CAC689FDDC68B3EE5"/>
  </w:style>
  <w:style w:type="paragraph" w:customStyle="1" w:styleId="EDB482883689441BA2D0C5DEF879EA6D">
    <w:name w:val="EDB482883689441BA2D0C5DEF879EA6D"/>
  </w:style>
  <w:style w:type="paragraph" w:customStyle="1" w:styleId="B276CF87DEE2478E8F81133867755D18">
    <w:name w:val="B276CF87DEE2478E8F81133867755D18"/>
  </w:style>
  <w:style w:type="paragraph" w:customStyle="1" w:styleId="C2AAEE8263CD4816BF390920EDA2AEAC">
    <w:name w:val="C2AAEE8263CD4816BF390920EDA2AE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>1832 Terry Avenue Seattle, WA 98101</CompanyAddress>
  <CompanyPhone>www.sophiasboutiquesalon.yolasite.com</CompanyPhone>
  <CompanyFax/>
  <CompanyEmail>206-595-8168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AFF402-38C9-46BD-8FD1-8A95ED6E0D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64A469A0-8716-4631-9CE0-7B7047F40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Resume (Black Tie design)</Template>
  <TotalTime>170</TotalTime>
  <Pages>5</Pages>
  <Words>673</Words>
  <Characters>3837</Characters>
  <Application>Microsoft Office Word</Application>
  <DocSecurity>0</DocSecurity>
  <Lines>31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13</vt:i4>
      </vt:variant>
    </vt:vector>
  </HeadingPairs>
  <TitlesOfParts>
    <vt:vector size="14" baseType="lpstr">
      <vt:lpstr/>
      <vt:lpstr>Hair Cuts</vt:lpstr>
      <vt:lpstr>Treatments/ Add on services</vt:lpstr>
      <vt:lpstr>color services</vt:lpstr>
      <vt:lpstr>perm/straightening</vt:lpstr>
      <vt:lpstr>styling:</vt:lpstr>
      <vt:lpstr>Skin care, waxing, and lashes:</vt:lpstr>
      <vt:lpstr>Facials</vt:lpstr>
      <vt:lpstr>facial Add On services</vt:lpstr>
      <vt:lpstr>body treatments</vt:lpstr>
      <vt:lpstr>waxing</vt:lpstr>
      <vt:lpstr>Lashes</vt:lpstr>
      <vt:lpstr>Wedding/ Special events/ makeup</vt:lpstr>
      <vt:lpstr>Styling Sessions/ Packages</vt:lpstr>
    </vt:vector>
  </TitlesOfParts>
  <Company/>
  <LinksUpToDate>false</LinksUpToDate>
  <CharactersWithSpaces>4501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Sophia’s Boutique Salon Price menu</dc:creator>
  <cp:keywords/>
  <cp:lastModifiedBy>Microsoft account</cp:lastModifiedBy>
  <cp:revision>5</cp:revision>
  <cp:lastPrinted>2014-05-20T08:10:00Z</cp:lastPrinted>
  <dcterms:created xsi:type="dcterms:W3CDTF">2014-05-17T21:37:00Z</dcterms:created>
  <dcterms:modified xsi:type="dcterms:W3CDTF">2014-05-20T08:10:00Z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TC018408439991</vt:lpwstr>
  </property>
</Properties>
</file>